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69F" w:rsidRDefault="00C8569F" w:rsidP="00C8569F">
      <w:pPr>
        <w:jc w:val="center"/>
      </w:pPr>
    </w:p>
    <w:p w:rsidR="00C8569F" w:rsidRDefault="00C8569F" w:rsidP="00C8569F">
      <w:pPr>
        <w:jc w:val="center"/>
        <w:rPr>
          <w:b/>
          <w:sz w:val="60"/>
        </w:rPr>
      </w:pPr>
    </w:p>
    <w:p w:rsidR="00C8569F" w:rsidRDefault="00C8569F" w:rsidP="00C8569F">
      <w:pPr>
        <w:jc w:val="center"/>
        <w:rPr>
          <w:b/>
          <w:sz w:val="60"/>
        </w:rPr>
      </w:pPr>
    </w:p>
    <w:p w:rsidR="00C8569F" w:rsidRDefault="00C8569F" w:rsidP="00C8569F">
      <w:pPr>
        <w:jc w:val="center"/>
        <w:rPr>
          <w:rFonts w:hint="eastAsia"/>
          <w:b/>
          <w:sz w:val="48"/>
        </w:rPr>
      </w:pPr>
      <w:r>
        <w:rPr>
          <w:rFonts w:hint="eastAsia"/>
          <w:b/>
          <w:sz w:val="60"/>
        </w:rPr>
        <w:t>antype/</w:t>
      </w:r>
      <w:r>
        <w:rPr>
          <w:rFonts w:hint="eastAsia"/>
          <w:b/>
          <w:sz w:val="60"/>
        </w:rPr>
        <w:t>上市公司</w:t>
      </w: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  <w:rPr>
          <w:sz w:val="32"/>
        </w:rPr>
      </w:pPr>
    </w:p>
    <w:p w:rsidR="00C8569F" w:rsidRDefault="00C8569F" w:rsidP="00C8569F">
      <w:pPr>
        <w:jc w:val="center"/>
        <w:rPr>
          <w:rFonts w:hint="eastAsia"/>
          <w:sz w:val="32"/>
        </w:rPr>
      </w:pPr>
      <w:r>
        <w:rPr>
          <w:rFonts w:hint="eastAsia"/>
          <w:sz w:val="32"/>
        </w:rPr>
        <w:t>Patentics</w:t>
      </w:r>
      <w:r>
        <w:rPr>
          <w:rFonts w:hint="eastAsia"/>
          <w:sz w:val="32"/>
        </w:rPr>
        <w:t>专利检索分析报告</w:t>
      </w: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  <w:bookmarkStart w:id="0" w:name="_GoBack"/>
      <w:bookmarkEnd w:id="0"/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center"/>
      </w:pPr>
    </w:p>
    <w:p w:rsidR="00C8569F" w:rsidRDefault="00C8569F" w:rsidP="00C8569F">
      <w:pPr>
        <w:jc w:val="right"/>
        <w:rPr>
          <w:b/>
          <w:sz w:val="32"/>
        </w:rPr>
      </w:pPr>
      <w:r>
        <w:rPr>
          <w:b/>
          <w:sz w:val="32"/>
        </w:rPr>
        <w:t>patentics.com</w:t>
      </w:r>
    </w:p>
    <w:p w:rsidR="00C8569F" w:rsidRDefault="00C8569F" w:rsidP="00C8569F">
      <w:pPr>
        <w:jc w:val="right"/>
        <w:rPr>
          <w:b/>
          <w:sz w:val="32"/>
        </w:rPr>
      </w:pPr>
    </w:p>
    <w:p w:rsidR="00C8569F" w:rsidRDefault="00C8569F" w:rsidP="00C8569F">
      <w:pPr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0" name="图片 20" descr="C:\Users\ADMINI~1\AppData\Local\Temp\\test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\test-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9" name="图片 19" descr="C:\Users\ADMINI~1\AppData\Local\Temp\\te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\test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8" name="图片 18" descr="C:\Users\ADMINI~1\AppData\Local\Temp\\te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\test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7" name="图片 17" descr="C:\Users\ADMINI~1\AppData\Local\Temp\\tes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\test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6" name="图片 16" descr="C:\Users\ADMINI~1\AppData\Local\Temp\\tes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\test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5" name="图片 15" descr="C:\Users\ADMINI~1\AppData\Local\Temp\\tes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\test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4" name="图片 14" descr="C:\Users\ADMINI~1\AppData\Local\Temp\\tes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\test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3" name="图片 13" descr="C:\Users\ADMINI~1\AppData\Local\Temp\\tes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\test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2" name="图片 12" descr="C:\Users\ADMINI~1\AppData\Local\Temp\\tes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\test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1" name="图片 11" descr="C:\Users\ADMINI~1\AppData\Local\Temp\\tes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\test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0" name="图片 10" descr="C:\Users\ADMINI~1\AppData\Local\Temp\\tes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\test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9" name="图片 9" descr="C:\Users\ADMINI~1\AppData\Local\Temp\\tes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\test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8" name="图片 8" descr="C:\Users\ADMINI~1\AppData\Local\Temp\\tes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\test-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7" name="图片 7" descr="C:\Users\ADMINI~1\AppData\Local\Temp\\tes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\test-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6" name="图片 6" descr="C:\Users\ADMINI~1\AppData\Local\Temp\\tes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\test-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5" name="图片 5" descr="C:\Users\ADMINI~1\AppData\Local\Temp\\tes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\test-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4" name="图片 4" descr="C:\Users\ADMINI~1\AppData\Local\Temp\\te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\test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3" name="图片 3" descr="C:\Users\ADMINI~1\AppData\Local\Temp\\tes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\test-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2" name="图片 2" descr="C:\Users\ADMINI~1\AppData\Local\Temp\\tes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\test-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9715500" cy="14287500"/>
            <wp:effectExtent l="0" t="0" r="0" b="0"/>
            <wp:docPr id="1" name="图片 1" descr="C:\Users\ADMINI~1\AppData\Local\Temp\\tes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\test-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615"/>
      </w:tblGrid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  <w:tr w:rsidR="000D21DB" w:rsidRPr="000D21DB" w:rsidTr="000D21DB">
        <w:tc>
          <w:tcPr>
            <w:tcW w:w="15615" w:type="dxa"/>
          </w:tcPr>
          <w:p w:rsidR="000D21DB" w:rsidRPr="000D21DB" w:rsidRDefault="000D21DB"/>
        </w:tc>
      </w:tr>
    </w:tbl>
    <w:p w:rsidR="001F669B" w:rsidRDefault="001F669B">
      <w:pPr>
        <w:rPr>
          <w:rFonts w:hint="eastAsia"/>
        </w:rPr>
      </w:pPr>
    </w:p>
    <w:sectPr w:rsidR="001F669B" w:rsidSect="000D21DB">
      <w:pgSz w:w="16839" w:h="23814" w:code="8"/>
      <w:pgMar w:top="567" w:right="720" w:bottom="567" w:left="72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9F"/>
    <w:rsid w:val="000D21DB"/>
    <w:rsid w:val="001F669B"/>
    <w:rsid w:val="00547437"/>
    <w:rsid w:val="00600F38"/>
    <w:rsid w:val="0087731F"/>
    <w:rsid w:val="00C8569F"/>
    <w:rsid w:val="00F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308788-B34C-44E5-A273-BD5D5854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69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1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tenticsClient\Patentics\template\a3-cn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a3-cn.dot</Template>
  <TotalTime>9</TotalTime>
  <Pages>22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</cp:revision>
  <dcterms:created xsi:type="dcterms:W3CDTF">2017-03-24T03:41:00Z</dcterms:created>
  <dcterms:modified xsi:type="dcterms:W3CDTF">2017-03-24T03:50:00Z</dcterms:modified>
</cp:coreProperties>
</file>